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24.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03/03 đến ngày 9/03/2025)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(03/03/2025)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24; Tư vấn hướng nghiệp; Tuyên truyền phòng chống bệnh cúm mùa bệnh sởi và các bệnh lây truyền qua đường hô hấp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-Phát đề cương ôn tập kiểm tra GK2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6,8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vệ sinh ATTP trong tuần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-GVTD và HS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khối 6,8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Tuyền, Mai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645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(4/03/2025)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-Dự hội nghị nói chuyện CĐ “Ngày quốc tế Phụ nữ” tại Hội trường Ban chỉ huy quân sự TP-8h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-Kiểm tra HĐSP nhà giáo: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Cô Vũ Hương: Chiều: tiết 2-8A9, tiết 4-8A8</w:t>
            </w: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-B.Thúy, Trưởng Ban nữ công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-Nhàn, PHT Tuyền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(5/03/2025)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chi bộ tại phòng HĐ, Triển khai CĐ1 (Diễm)-16h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-Kiểm tra HĐSP nhà giáo: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Cô Lụa: Sáng: tiết 1-7A5; tiết 3-8A4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Cô Trang: Sáng: tiết 1-6A1; tiết 2-8A4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-Đảng viên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-Ngọc Thảo, PHT Tiến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-Nhi, PHT Tuyền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127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(6/03/2025)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học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-Chấm thi ĐDDH tự làm -16h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-Kiểm tra HĐSP nhà giáo: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Cô Phương Anh: Sáng tiết 1-8A4, tiết 3-8A1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-Theo QĐ số 11 và GD dự thi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-Lâm, PHT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(7/03/2025)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HĐSP, Sinh hoạt ngày 8/3-15h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-Kiểm tra HĐSP nhà giáo: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Cô Oanh: Sáng: tiết 3-9A2, tiết 4 -9A6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-CBGVCNV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-Lan, PHT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(8/03/2025)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-Tiếp tục BD HSG 7,8,9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-Ôn thi TS 10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(9/03/2025)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0" w:hanging="54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                                           </w:t>
      </w:r>
    </w:p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848</TotalTime>
  <Application>Yozo_Office</Application>
  <Pages>2</Pages>
  <Words>292</Words>
  <Characters>1226</Characters>
  <Lines>101</Lines>
  <Paragraphs>69</Paragraphs>
  <CharactersWithSpaces>1553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174</cp:revision>
  <dcterms:created xsi:type="dcterms:W3CDTF">2021-11-14T09:38:00Z</dcterms:created>
  <dcterms:modified xsi:type="dcterms:W3CDTF">2025-03-01T23:26:48Z</dcterms:modified>
</cp:coreProperties>
</file>